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D92" w:rsidRPr="004D267C" w:rsidRDefault="005F7D92" w:rsidP="005F7D92">
      <w:pPr>
        <w:tabs>
          <w:tab w:val="left" w:pos="-720"/>
        </w:tabs>
        <w:suppressAutoHyphens/>
        <w:rPr>
          <w:rFonts w:ascii="Calibri Light" w:hAnsi="Calibri Light"/>
          <w:spacing w:val="-3"/>
          <w:sz w:val="28"/>
          <w:szCs w:val="28"/>
        </w:rPr>
      </w:pPr>
      <w:r w:rsidRPr="004D267C">
        <w:rPr>
          <w:rFonts w:ascii="Calibri Light" w:hAnsi="Calibri Light"/>
          <w:spacing w:val="-3"/>
          <w:sz w:val="28"/>
          <w:szCs w:val="28"/>
        </w:rPr>
        <w:t xml:space="preserve">National Trails System Certification Program </w:t>
      </w:r>
    </w:p>
    <w:p w:rsidR="0058687F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i/>
          <w:spacing w:val="-3"/>
          <w:sz w:val="20"/>
          <w:szCs w:val="20"/>
        </w:rPr>
      </w:pPr>
      <w:r w:rsidRPr="004D267C">
        <w:rPr>
          <w:rFonts w:asciiTheme="minorHAnsi" w:hAnsiTheme="minorHAnsi"/>
          <w:i/>
          <w:spacing w:val="-3"/>
          <w:sz w:val="20"/>
          <w:szCs w:val="20"/>
        </w:rPr>
        <w:t xml:space="preserve">Certification Evaluation Form (required) 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</w:p>
    <w:p w:rsidR="001C1060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  <w:r w:rsidRPr="004D267C">
        <w:rPr>
          <w:rFonts w:asciiTheme="minorHAnsi" w:hAnsiTheme="minorHAnsi"/>
          <w:b/>
          <w:spacing w:val="-3"/>
          <w:sz w:val="20"/>
          <w:szCs w:val="20"/>
        </w:rPr>
        <w:t>Evaluator</w:t>
      </w:r>
      <w:r w:rsidR="00FF33E6" w:rsidRPr="004D267C">
        <w:rPr>
          <w:rFonts w:asciiTheme="minorHAnsi" w:hAnsiTheme="minorHAnsi"/>
          <w:b/>
          <w:spacing w:val="-3"/>
          <w:sz w:val="20"/>
          <w:szCs w:val="20"/>
        </w:rPr>
        <w:t>:</w:t>
      </w:r>
    </w:p>
    <w:p w:rsidR="00072F45" w:rsidRPr="008D11AA" w:rsidRDefault="001C1060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  <w:vertAlign w:val="subscript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Name: </w:t>
      </w:r>
      <w:r w:rsidR="004730E2">
        <w:rPr>
          <w:rFonts w:asciiTheme="minorHAnsi" w:hAnsiTheme="minorHAnsi"/>
          <w:spacing w:val="-3"/>
          <w:sz w:val="20"/>
          <w:szCs w:val="20"/>
        </w:rPr>
        <w:t>________________________________</w:t>
      </w:r>
    </w:p>
    <w:p w:rsidR="001C1060" w:rsidRPr="004D267C" w:rsidRDefault="00FF33E6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Date:</w:t>
      </w:r>
      <w:r w:rsidR="004730E2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4730E2">
        <w:rPr>
          <w:rFonts w:asciiTheme="minorHAnsi" w:hAnsiTheme="minorHAnsi"/>
          <w:spacing w:val="-3"/>
          <w:sz w:val="20"/>
          <w:szCs w:val="20"/>
        </w:rPr>
        <w:t>________________________________</w:t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  <w:r w:rsidRPr="004D267C">
        <w:rPr>
          <w:rFonts w:asciiTheme="minorHAnsi" w:hAnsiTheme="minorHAnsi"/>
          <w:b/>
          <w:spacing w:val="-3"/>
          <w:sz w:val="20"/>
          <w:szCs w:val="20"/>
        </w:rPr>
        <w:t>Property Name:</w:t>
      </w:r>
      <w:r w:rsidR="004730E2">
        <w:rPr>
          <w:rFonts w:asciiTheme="minorHAnsi" w:hAnsiTheme="minorHAnsi"/>
          <w:b/>
          <w:spacing w:val="-3"/>
          <w:sz w:val="20"/>
          <w:szCs w:val="20"/>
        </w:rPr>
        <w:t xml:space="preserve"> </w:t>
      </w:r>
      <w:r w:rsidR="004730E2">
        <w:rPr>
          <w:rFonts w:asciiTheme="minorHAnsi" w:hAnsiTheme="minorHAnsi"/>
          <w:spacing w:val="-3"/>
          <w:sz w:val="20"/>
          <w:szCs w:val="20"/>
        </w:rPr>
        <w:t>________________________________</w:t>
      </w:r>
      <w:r w:rsidRPr="004D267C">
        <w:rPr>
          <w:rFonts w:asciiTheme="minorHAnsi" w:hAnsiTheme="minorHAnsi"/>
          <w:b/>
          <w:spacing w:val="-3"/>
          <w:sz w:val="20"/>
          <w:szCs w:val="20"/>
        </w:rPr>
        <w:br/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  <w:r w:rsidRPr="004D267C">
        <w:rPr>
          <w:rFonts w:asciiTheme="minorHAnsi" w:hAnsiTheme="minorHAnsi"/>
          <w:b/>
          <w:spacing w:val="-3"/>
          <w:sz w:val="20"/>
          <w:szCs w:val="20"/>
        </w:rPr>
        <w:t>County:</w:t>
      </w:r>
      <w:r w:rsidR="004730E2">
        <w:rPr>
          <w:rFonts w:asciiTheme="minorHAnsi" w:hAnsiTheme="minorHAnsi"/>
          <w:b/>
          <w:spacing w:val="-3"/>
          <w:sz w:val="20"/>
          <w:szCs w:val="20"/>
        </w:rPr>
        <w:t xml:space="preserve"> </w:t>
      </w:r>
      <w:r w:rsidR="004730E2">
        <w:rPr>
          <w:rFonts w:asciiTheme="minorHAnsi" w:hAnsiTheme="minorHAnsi"/>
          <w:spacing w:val="-3"/>
          <w:sz w:val="20"/>
          <w:szCs w:val="20"/>
        </w:rPr>
        <w:t>________________________________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  <w:r w:rsidRPr="004D267C">
        <w:rPr>
          <w:rFonts w:asciiTheme="minorHAnsi" w:hAnsiTheme="minorHAnsi"/>
          <w:b/>
          <w:spacing w:val="-3"/>
          <w:sz w:val="20"/>
          <w:szCs w:val="20"/>
        </w:rPr>
        <w:t>Primary Contact:</w:t>
      </w:r>
      <w:r w:rsidRPr="004D267C">
        <w:rPr>
          <w:rFonts w:asciiTheme="minorHAnsi" w:hAnsiTheme="minorHAnsi"/>
          <w:b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b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b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b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b/>
          <w:spacing w:val="-3"/>
          <w:sz w:val="20"/>
          <w:szCs w:val="20"/>
        </w:rPr>
        <w:tab/>
      </w:r>
      <w:r w:rsidR="00CE07A1">
        <w:rPr>
          <w:rFonts w:asciiTheme="minorHAnsi" w:hAnsiTheme="minorHAnsi"/>
          <w:b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b/>
          <w:spacing w:val="-3"/>
          <w:sz w:val="20"/>
          <w:szCs w:val="20"/>
        </w:rPr>
        <w:t>Secondary Contact (optional)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  <w:sectPr w:rsidR="00072F45" w:rsidRPr="004D267C" w:rsidSect="00DE38A5">
          <w:footerReference w:type="default" r:id="rId8"/>
          <w:headerReference w:type="first" r:id="rId9"/>
          <w:pgSz w:w="12240" w:h="15840" w:code="1"/>
          <w:pgMar w:top="918" w:right="1440" w:bottom="619" w:left="1440" w:header="432" w:footer="706" w:gutter="0"/>
          <w:cols w:space="720"/>
          <w:titlePg/>
          <w:docGrid w:linePitch="360"/>
        </w:sectPr>
      </w:pP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lastRenderedPageBreak/>
        <w:t>Authority:</w:t>
      </w:r>
      <w:r w:rsidR="004730E2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Address:</w:t>
      </w:r>
      <w:r w:rsidR="00CE07A1">
        <w:rPr>
          <w:rFonts w:asciiTheme="minorHAnsi" w:hAnsiTheme="minorHAnsi"/>
          <w:spacing w:val="-3"/>
          <w:sz w:val="20"/>
          <w:szCs w:val="20"/>
        </w:rPr>
        <w:tab/>
      </w:r>
      <w:r w:rsidR="004730E2">
        <w:rPr>
          <w:rFonts w:asciiTheme="minorHAnsi" w:hAnsiTheme="minorHAnsi"/>
          <w:spacing w:val="-3"/>
          <w:sz w:val="20"/>
          <w:szCs w:val="20"/>
        </w:rPr>
        <w:t>___________________________</w:t>
      </w:r>
      <w:r w:rsidR="00CE07A1">
        <w:rPr>
          <w:rFonts w:asciiTheme="minorHAnsi" w:hAnsiTheme="minorHAnsi"/>
          <w:spacing w:val="-3"/>
          <w:sz w:val="20"/>
          <w:szCs w:val="20"/>
        </w:rPr>
        <w:t>____</w:t>
      </w:r>
      <w:r w:rsidR="004730E2">
        <w:rPr>
          <w:rFonts w:asciiTheme="minorHAnsi" w:hAnsiTheme="minorHAnsi"/>
          <w:spacing w:val="-3"/>
          <w:sz w:val="20"/>
          <w:szCs w:val="20"/>
        </w:rPr>
        <w:t>__</w:t>
      </w:r>
    </w:p>
    <w:p w:rsidR="00CE07A1" w:rsidRPr="004D267C" w:rsidRDefault="00CE07A1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>
        <w:rPr>
          <w:rFonts w:asciiTheme="minorHAnsi" w:hAnsiTheme="minorHAnsi"/>
          <w:spacing w:val="-3"/>
          <w:sz w:val="20"/>
          <w:szCs w:val="20"/>
        </w:rPr>
        <w:tab/>
      </w:r>
      <w:r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Telephone:</w:t>
      </w:r>
      <w:r w:rsidR="004730E2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Fax:</w:t>
      </w:r>
      <w:r w:rsid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Contact:</w:t>
      </w:r>
      <w:r w:rsid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E-mail:</w:t>
      </w:r>
      <w:r w:rsidR="00CE07A1" w:rsidRP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Contact is: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proofErr w:type="gramStart"/>
      <w:r w:rsidRPr="004D267C">
        <w:rPr>
          <w:rFonts w:asciiTheme="minorHAnsi" w:hAnsiTheme="minorHAnsi"/>
          <w:spacing w:val="-3"/>
          <w:sz w:val="20"/>
          <w:szCs w:val="20"/>
        </w:rPr>
        <w:t>owner</w:t>
      </w:r>
      <w:proofErr w:type="gramEnd"/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  <w:t>designated manager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proofErr w:type="gramStart"/>
      <w:r w:rsidRPr="004D267C">
        <w:rPr>
          <w:rFonts w:asciiTheme="minorHAnsi" w:hAnsiTheme="minorHAnsi"/>
          <w:spacing w:val="-3"/>
          <w:sz w:val="20"/>
          <w:szCs w:val="20"/>
        </w:rPr>
        <w:t>other</w:t>
      </w:r>
      <w:proofErr w:type="gramEnd"/>
      <w:r w:rsidRPr="004D267C">
        <w:rPr>
          <w:rFonts w:asciiTheme="minorHAnsi" w:hAnsiTheme="minorHAnsi"/>
          <w:spacing w:val="-3"/>
          <w:sz w:val="20"/>
          <w:szCs w:val="20"/>
        </w:rPr>
        <w:t xml:space="preserve">: 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Authority:</w:t>
      </w:r>
      <w:r>
        <w:rPr>
          <w:rFonts w:asciiTheme="minorHAnsi" w:hAnsiTheme="minorHAnsi"/>
          <w:spacing w:val="-3"/>
          <w:sz w:val="20"/>
          <w:szCs w:val="20"/>
        </w:rPr>
        <w:t xml:space="preserve"> _________________________________</w:t>
      </w:r>
    </w:p>
    <w:p w:rsidR="00CE07A1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Address:</w:t>
      </w:r>
      <w:r>
        <w:rPr>
          <w:rFonts w:asciiTheme="minorHAnsi" w:hAnsiTheme="minorHAnsi"/>
          <w:spacing w:val="-3"/>
          <w:sz w:val="20"/>
          <w:szCs w:val="20"/>
        </w:rPr>
        <w:tab/>
        <w:t>_________________________________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>
        <w:rPr>
          <w:rFonts w:asciiTheme="minorHAnsi" w:hAnsiTheme="minorHAnsi"/>
          <w:spacing w:val="-3"/>
          <w:sz w:val="20"/>
          <w:szCs w:val="20"/>
        </w:rPr>
        <w:tab/>
        <w:t>_________________________________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Telephone:</w:t>
      </w:r>
      <w:r>
        <w:rPr>
          <w:rFonts w:asciiTheme="minorHAnsi" w:hAnsiTheme="minorHAnsi"/>
          <w:spacing w:val="-3"/>
          <w:sz w:val="20"/>
          <w:szCs w:val="20"/>
        </w:rPr>
        <w:t xml:space="preserve"> _________________________________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Fax:</w:t>
      </w:r>
      <w:r>
        <w:rPr>
          <w:rFonts w:asciiTheme="minorHAnsi" w:hAnsiTheme="minorHAnsi"/>
          <w:spacing w:val="-3"/>
          <w:sz w:val="20"/>
          <w:szCs w:val="20"/>
        </w:rPr>
        <w:t xml:space="preserve"> _________________________________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Contact:</w:t>
      </w:r>
      <w:r>
        <w:rPr>
          <w:rFonts w:asciiTheme="minorHAnsi" w:hAnsiTheme="minorHAnsi"/>
          <w:spacing w:val="-3"/>
          <w:sz w:val="20"/>
          <w:szCs w:val="20"/>
        </w:rPr>
        <w:t xml:space="preserve"> _________________________________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E-mail:</w:t>
      </w:r>
      <w:r w:rsidRP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Contact is: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proofErr w:type="gramStart"/>
      <w:r w:rsidRPr="004D267C">
        <w:rPr>
          <w:rFonts w:asciiTheme="minorHAnsi" w:hAnsiTheme="minorHAnsi"/>
          <w:spacing w:val="-3"/>
          <w:sz w:val="20"/>
          <w:szCs w:val="20"/>
        </w:rPr>
        <w:t>owner</w:t>
      </w:r>
      <w:proofErr w:type="gramEnd"/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proofErr w:type="gramStart"/>
      <w:r w:rsidRPr="004D267C">
        <w:rPr>
          <w:rFonts w:asciiTheme="minorHAnsi" w:hAnsiTheme="minorHAnsi"/>
          <w:spacing w:val="-3"/>
          <w:sz w:val="20"/>
          <w:szCs w:val="20"/>
        </w:rPr>
        <w:t>designated</w:t>
      </w:r>
      <w:proofErr w:type="gramEnd"/>
      <w:r w:rsidRPr="004D267C">
        <w:rPr>
          <w:rFonts w:asciiTheme="minorHAnsi" w:hAnsiTheme="minorHAnsi"/>
          <w:spacing w:val="-3"/>
          <w:sz w:val="20"/>
          <w:szCs w:val="20"/>
        </w:rPr>
        <w:t xml:space="preserve"> manager</w:t>
      </w:r>
    </w:p>
    <w:p w:rsidR="00CE07A1" w:rsidRPr="004D267C" w:rsidRDefault="00CE07A1" w:rsidP="00CE07A1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proofErr w:type="gramStart"/>
      <w:r w:rsidRPr="004D267C">
        <w:rPr>
          <w:rFonts w:asciiTheme="minorHAnsi" w:hAnsiTheme="minorHAnsi"/>
          <w:spacing w:val="-3"/>
          <w:sz w:val="20"/>
          <w:szCs w:val="20"/>
        </w:rPr>
        <w:t>other</w:t>
      </w:r>
      <w:proofErr w:type="gramEnd"/>
      <w:r w:rsidRPr="004D267C">
        <w:rPr>
          <w:rFonts w:asciiTheme="minorHAnsi" w:hAnsiTheme="minorHAnsi"/>
          <w:spacing w:val="-3"/>
          <w:sz w:val="20"/>
          <w:szCs w:val="20"/>
        </w:rPr>
        <w:t xml:space="preserve">: </w:t>
      </w:r>
    </w:p>
    <w:p w:rsidR="00CE07A1" w:rsidRDefault="00CE07A1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  <w:sectPr w:rsidR="00CE07A1" w:rsidSect="00CE07A1">
          <w:type w:val="continuous"/>
          <w:pgSz w:w="12240" w:h="15840" w:code="1"/>
          <w:pgMar w:top="918" w:right="1440" w:bottom="619" w:left="1440" w:header="432" w:footer="706" w:gutter="0"/>
          <w:cols w:num="2" w:space="720"/>
          <w:titlePg/>
          <w:docGrid w:linePitch="360"/>
        </w:sectPr>
      </w:pP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b/>
          <w:spacing w:val="-3"/>
          <w:sz w:val="20"/>
          <w:szCs w:val="20"/>
        </w:rPr>
        <w:t>Property</w:t>
      </w:r>
      <w:r w:rsidR="0052459D" w:rsidRPr="004D267C">
        <w:rPr>
          <w:rFonts w:asciiTheme="minorHAnsi" w:hAnsiTheme="minorHAnsi"/>
          <w:b/>
          <w:spacing w:val="-3"/>
          <w:sz w:val="20"/>
          <w:szCs w:val="20"/>
        </w:rPr>
        <w:t>:</w:t>
      </w:r>
      <w:r w:rsidR="0052459D"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Owner’s name and contact (if different from contact)</w:t>
      </w:r>
    </w:p>
    <w:p w:rsidR="00072F45" w:rsidRPr="004D267C" w:rsidRDefault="00072F45" w:rsidP="00072F45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Authority:</w:t>
      </w:r>
      <w:r w:rsid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072F45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Address:</w:t>
      </w:r>
      <w:r w:rsidR="00CE07A1" w:rsidRP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__________________________________________________________________</w:t>
      </w:r>
    </w:p>
    <w:p w:rsidR="00072F45" w:rsidRPr="004D267C" w:rsidRDefault="00072F45" w:rsidP="00072F45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Telephone:</w:t>
      </w:r>
      <w:r w:rsidR="00CE07A1" w:rsidRP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072F45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Fax:</w:t>
      </w:r>
      <w:r w:rsidR="00CE07A1" w:rsidRP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072F45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Contact:</w:t>
      </w:r>
      <w:r w:rsidR="00CE07A1" w:rsidRP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E-mail:</w:t>
      </w:r>
      <w:r w:rsidR="00CE07A1" w:rsidRP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072F45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1. Property is (check all that apply): 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="0052459D" w:rsidRPr="004D267C">
        <w:rPr>
          <w:rFonts w:asciiTheme="minorHAnsi" w:hAnsiTheme="minorHAnsi"/>
          <w:spacing w:val="-3"/>
          <w:sz w:val="20"/>
          <w:szCs w:val="20"/>
        </w:rPr>
        <w:t>an</w:t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 xml:space="preserve"> historic site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>a trail segment (&gt; ½ mile)</w:t>
      </w:r>
      <w:r w:rsidR="00FF33E6" w:rsidRPr="004D267C">
        <w:rPr>
          <w:rFonts w:asciiTheme="minorHAnsi" w:hAnsiTheme="minorHAnsi"/>
          <w:spacing w:val="-3"/>
          <w:sz w:val="20"/>
          <w:szCs w:val="20"/>
        </w:rPr>
        <w:t>,</w:t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5F7D92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>an interpre</w:t>
      </w:r>
      <w:bookmarkStart w:id="0" w:name="_GoBack"/>
      <w:bookmarkEnd w:id="0"/>
      <w:r w:rsidR="005F7D92" w:rsidRPr="004D267C">
        <w:rPr>
          <w:rFonts w:asciiTheme="minorHAnsi" w:hAnsiTheme="minorHAnsi"/>
          <w:spacing w:val="-3"/>
          <w:sz w:val="20"/>
          <w:szCs w:val="20"/>
        </w:rPr>
        <w:t>tive facility</w:t>
      </w:r>
      <w:r w:rsidR="005F7D92" w:rsidRPr="004D267C">
        <w:rPr>
          <w:rFonts w:asciiTheme="minorHAnsi" w:hAnsiTheme="minorHAnsi"/>
          <w:b/>
          <w:spacing w:val="-3"/>
          <w:sz w:val="20"/>
          <w:szCs w:val="20"/>
        </w:rPr>
        <w:t xml:space="preserve"> 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</w:p>
    <w:p w:rsidR="00072F45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2. National Historic Trail(s) associated with the property: </w:t>
      </w:r>
    </w:p>
    <w:p w:rsidR="005F7D92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="0052459D" w:rsidRPr="004D267C">
        <w:rPr>
          <w:rFonts w:asciiTheme="minorHAnsi" w:hAnsiTheme="minorHAnsi"/>
          <w:spacing w:val="-3"/>
          <w:sz w:val="20"/>
          <w:szCs w:val="20"/>
        </w:rPr>
        <w:t>Juan Bautista de Anza National Historic Trail</w:t>
      </w:r>
    </w:p>
    <w:p w:rsidR="00072F45" w:rsidRPr="004D267C" w:rsidRDefault="00072F45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ab/>
      </w:r>
      <w:proofErr w:type="gramStart"/>
      <w:r w:rsidRPr="004D267C">
        <w:rPr>
          <w:rFonts w:asciiTheme="minorHAnsi" w:hAnsiTheme="minorHAnsi"/>
          <w:spacing w:val="-3"/>
          <w:sz w:val="20"/>
          <w:szCs w:val="20"/>
        </w:rPr>
        <w:t>other</w:t>
      </w:r>
      <w:proofErr w:type="gramEnd"/>
      <w:r w:rsidRPr="004D267C">
        <w:rPr>
          <w:rFonts w:asciiTheme="minorHAnsi" w:hAnsiTheme="minorHAnsi"/>
          <w:spacing w:val="-3"/>
          <w:sz w:val="20"/>
          <w:szCs w:val="20"/>
        </w:rPr>
        <w:t>:</w:t>
      </w:r>
      <w:r w:rsidR="00CE07A1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CE07A1">
        <w:rPr>
          <w:rFonts w:asciiTheme="minorHAnsi" w:hAnsiTheme="minorHAnsi"/>
          <w:spacing w:val="-3"/>
          <w:sz w:val="20"/>
          <w:szCs w:val="20"/>
        </w:rPr>
        <w:t>_________________________________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b/>
          <w:spacing w:val="-3"/>
          <w:sz w:val="20"/>
          <w:szCs w:val="20"/>
        </w:rPr>
      </w:pPr>
      <w:r w:rsidRPr="004D267C">
        <w:rPr>
          <w:rFonts w:asciiTheme="minorHAnsi" w:hAnsiTheme="minorHAnsi"/>
          <w:b/>
          <w:spacing w:val="-3"/>
          <w:sz w:val="20"/>
          <w:szCs w:val="20"/>
        </w:rPr>
        <w:t xml:space="preserve">In the opinion of the evaluator, this property </w:t>
      </w:r>
      <w:r w:rsidRPr="004D267C">
        <w:rPr>
          <w:rFonts w:asciiTheme="minorHAnsi" w:hAnsiTheme="minorHAnsi"/>
          <w:b/>
          <w:i/>
          <w:spacing w:val="-3"/>
          <w:sz w:val="20"/>
          <w:szCs w:val="20"/>
        </w:rPr>
        <w:t>meets all criteria</w:t>
      </w:r>
      <w:r w:rsidRPr="004D267C">
        <w:rPr>
          <w:rFonts w:asciiTheme="minorHAnsi" w:hAnsiTheme="minorHAnsi"/>
          <w:b/>
          <w:spacing w:val="-3"/>
          <w:sz w:val="20"/>
          <w:szCs w:val="20"/>
        </w:rPr>
        <w:t xml:space="preserve"> for certification as part of an authorized national historic trail. 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5F7D92" w:rsidRPr="004D267C" w:rsidRDefault="005F7D92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5F7D92" w:rsidRPr="004D267C" w:rsidRDefault="0058687F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__________________________________________</w:t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spacing w:val="-3"/>
          <w:sz w:val="20"/>
          <w:szCs w:val="20"/>
        </w:rPr>
        <w:tab/>
        <w:t>________________________</w:t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</w:p>
    <w:p w:rsidR="005F7D92" w:rsidRPr="004D267C" w:rsidRDefault="0058687F" w:rsidP="005F7D92">
      <w:pPr>
        <w:tabs>
          <w:tab w:val="left" w:pos="-720"/>
        </w:tabs>
        <w:suppressAutoHyphens/>
        <w:rPr>
          <w:rFonts w:asciiTheme="minorHAnsi" w:hAnsiTheme="minorHAnsi"/>
          <w:spacing w:val="-3"/>
          <w:sz w:val="20"/>
          <w:szCs w:val="20"/>
        </w:rPr>
      </w:pPr>
      <w:r w:rsidRPr="004D267C">
        <w:rPr>
          <w:rFonts w:asciiTheme="minorHAnsi" w:hAnsiTheme="minorHAnsi"/>
          <w:spacing w:val="-3"/>
          <w:sz w:val="20"/>
          <w:szCs w:val="20"/>
        </w:rPr>
        <w:t>Signature</w:t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4D267C">
        <w:rPr>
          <w:rFonts w:asciiTheme="minorHAnsi" w:hAnsiTheme="minorHAnsi"/>
          <w:spacing w:val="-3"/>
          <w:sz w:val="20"/>
          <w:szCs w:val="20"/>
        </w:rPr>
        <w:t>(</w:t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>agency evaluator</w:t>
      </w:r>
      <w:r w:rsidRPr="004D267C">
        <w:rPr>
          <w:rFonts w:asciiTheme="minorHAnsi" w:hAnsiTheme="minorHAnsi"/>
          <w:spacing w:val="-3"/>
          <w:sz w:val="20"/>
          <w:szCs w:val="20"/>
        </w:rPr>
        <w:t>)</w:t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Pr="004D267C">
        <w:rPr>
          <w:rFonts w:asciiTheme="minorHAnsi" w:hAnsiTheme="minorHAnsi"/>
          <w:spacing w:val="-3"/>
          <w:sz w:val="20"/>
          <w:szCs w:val="20"/>
        </w:rPr>
        <w:tab/>
      </w:r>
      <w:r w:rsidR="005F7D92" w:rsidRPr="004D267C">
        <w:rPr>
          <w:rFonts w:asciiTheme="minorHAnsi" w:hAnsiTheme="minorHAnsi"/>
          <w:spacing w:val="-3"/>
          <w:sz w:val="20"/>
          <w:szCs w:val="20"/>
        </w:rPr>
        <w:t xml:space="preserve">Date </w:t>
      </w:r>
      <w:r w:rsidR="005F7D92" w:rsidRPr="004D267C">
        <w:rPr>
          <w:rFonts w:asciiTheme="minorHAnsi" w:hAnsiTheme="minorHAnsi"/>
          <w:spacing w:val="-3"/>
          <w:sz w:val="20"/>
          <w:szCs w:val="20"/>
        </w:rPr>
        <w:cr/>
      </w:r>
    </w:p>
    <w:sectPr w:rsidR="005F7D92" w:rsidRPr="004D267C" w:rsidSect="00072F45">
      <w:type w:val="continuous"/>
      <w:pgSz w:w="12240" w:h="15840" w:code="1"/>
      <w:pgMar w:top="918" w:right="1440" w:bottom="619" w:left="1440" w:header="432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E83" w:rsidRDefault="005A7E83">
      <w:r>
        <w:separator/>
      </w:r>
    </w:p>
  </w:endnote>
  <w:endnote w:type="continuationSeparator" w:id="0">
    <w:p w:rsidR="005A7E83" w:rsidRDefault="005A7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ADFAC57-F66E-4E79-913C-49C9CC88B4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67FFD32-8072-42F9-A1B1-BC3B774B7B74}"/>
    <w:embedBold r:id="rId3" w:fontKey="{56748C93-6DA2-4393-9976-9731A185C7D4}"/>
    <w:embedItalic r:id="rId4" w:fontKey="{0063487C-9FD6-4D3A-B426-98E88FCC1A29}"/>
    <w:embedBoldItalic r:id="rId5" w:fontKey="{E5F128A5-E979-48A5-9585-61C96AAEA00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43CD482-D4CC-4A05-AA64-5A3AD83C7A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7A09769-DEDC-4D0B-B41A-40B1E4633419}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ur 45 light">
    <w:altName w:val="Arial Unicode MS"/>
    <w:panose1 w:val="00000000000000000000"/>
    <w:charset w:val="00"/>
    <w:family w:val="roman"/>
    <w:notTrueType/>
    <w:pitch w:val="default"/>
    <w:sig w:usb0="0062EF24" w:usb1="BFF71826" w:usb2="00000000" w:usb3="3071EFC2" w:csb0="BFF942EC" w:csb1="0062EF54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E23267D-0F74-4841-9C0D-CB86624E86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80AB6AF-5375-475A-A431-9DE8D5D0C6A8}"/>
    <w:embedBold r:id="rId10" w:fontKey="{EF3E81A0-762F-4098-9AA0-E705C7942A01}"/>
    <w:embedItalic r:id="rId11" w:fontKey="{27AE46C7-FB00-48E0-8CBC-5AA54BB0086D}"/>
    <w:embedBoldItalic r:id="rId12" w:fontKey="{166FAB61-A833-4629-A822-97DAA84EB02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40940D2E-5A70-4760-B51B-EF5FB712D2AA}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1862C02-22D4-495D-9CE2-113D48515E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3D6" w:rsidRPr="0085497D" w:rsidRDefault="00E963D6">
    <w:pPr>
      <w:pStyle w:val="Footer"/>
      <w:jc w:val="center"/>
      <w:rPr>
        <w:rFonts w:ascii="Frutiger LT Std 55 Roman" w:hAnsi="Frutiger LT Std 55 Roman"/>
        <w:sz w:val="20"/>
        <w:szCs w:val="20"/>
      </w:rPr>
    </w:pPr>
    <w:r w:rsidRPr="0085497D">
      <w:rPr>
        <w:rFonts w:ascii="Frutiger LT Std 55 Roman" w:hAnsi="Frutiger LT Std 55 Roman"/>
        <w:sz w:val="20"/>
        <w:szCs w:val="20"/>
      </w:rPr>
      <w:fldChar w:fldCharType="begin"/>
    </w:r>
    <w:r w:rsidRPr="0085497D">
      <w:rPr>
        <w:rFonts w:ascii="Frutiger LT Std 55 Roman" w:hAnsi="Frutiger LT Std 55 Roman"/>
        <w:sz w:val="20"/>
        <w:szCs w:val="20"/>
      </w:rPr>
      <w:instrText xml:space="preserve"> PAGE   \* MERGEFORMAT </w:instrText>
    </w:r>
    <w:r w:rsidRPr="0085497D">
      <w:rPr>
        <w:rFonts w:ascii="Frutiger LT Std 55 Roman" w:hAnsi="Frutiger LT Std 55 Roman"/>
        <w:sz w:val="20"/>
        <w:szCs w:val="20"/>
      </w:rPr>
      <w:fldChar w:fldCharType="separate"/>
    </w:r>
    <w:r w:rsidR="00CE07A1">
      <w:rPr>
        <w:rFonts w:ascii="Frutiger LT Std 55 Roman" w:hAnsi="Frutiger LT Std 55 Roman"/>
        <w:noProof/>
        <w:sz w:val="20"/>
        <w:szCs w:val="20"/>
      </w:rPr>
      <w:t>2</w:t>
    </w:r>
    <w:r w:rsidRPr="0085497D">
      <w:rPr>
        <w:rFonts w:ascii="Frutiger LT Std 55 Roman" w:hAnsi="Frutiger LT Std 55 Roman"/>
        <w:sz w:val="20"/>
        <w:szCs w:val="20"/>
      </w:rPr>
      <w:fldChar w:fldCharType="end"/>
    </w:r>
  </w:p>
  <w:p w:rsidR="00E963D6" w:rsidRDefault="00E963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E83" w:rsidRDefault="005A7E83">
      <w:r>
        <w:separator/>
      </w:r>
    </w:p>
  </w:footnote>
  <w:footnote w:type="continuationSeparator" w:id="0">
    <w:p w:rsidR="005A7E83" w:rsidRDefault="005A7E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1AA" w:rsidRDefault="008D11AA">
    <w:pPr>
      <w:pStyle w:val="Header"/>
    </w:pPr>
  </w:p>
  <w:p w:rsidR="00E963D6" w:rsidRDefault="00E963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27AA4"/>
    <w:multiLevelType w:val="hybridMultilevel"/>
    <w:tmpl w:val="7174C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65B3"/>
    <w:multiLevelType w:val="hybridMultilevel"/>
    <w:tmpl w:val="846A43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547A6"/>
    <w:multiLevelType w:val="hybridMultilevel"/>
    <w:tmpl w:val="16B0C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34FD4"/>
    <w:multiLevelType w:val="hybridMultilevel"/>
    <w:tmpl w:val="A13021D2"/>
    <w:lvl w:ilvl="0" w:tplc="DE5E6ACC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0E757C3"/>
    <w:multiLevelType w:val="hybridMultilevel"/>
    <w:tmpl w:val="A7B0AEE2"/>
    <w:lvl w:ilvl="0" w:tplc="FF74A558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CD2"/>
    <w:rsid w:val="000033ED"/>
    <w:rsid w:val="0001066A"/>
    <w:rsid w:val="00072F45"/>
    <w:rsid w:val="000C1A41"/>
    <w:rsid w:val="000C50D7"/>
    <w:rsid w:val="000D38AA"/>
    <w:rsid w:val="000D44B1"/>
    <w:rsid w:val="000D7249"/>
    <w:rsid w:val="000E2A50"/>
    <w:rsid w:val="000F5A82"/>
    <w:rsid w:val="000F7FF0"/>
    <w:rsid w:val="00113897"/>
    <w:rsid w:val="00141C8E"/>
    <w:rsid w:val="001C1060"/>
    <w:rsid w:val="001C2B5F"/>
    <w:rsid w:val="001D2FED"/>
    <w:rsid w:val="00260F5D"/>
    <w:rsid w:val="0027767A"/>
    <w:rsid w:val="002B507E"/>
    <w:rsid w:val="002F6ED0"/>
    <w:rsid w:val="003156A6"/>
    <w:rsid w:val="00322FE3"/>
    <w:rsid w:val="00336DB2"/>
    <w:rsid w:val="00381DB2"/>
    <w:rsid w:val="00386420"/>
    <w:rsid w:val="00391E22"/>
    <w:rsid w:val="003A6D2F"/>
    <w:rsid w:val="00415FD6"/>
    <w:rsid w:val="00443702"/>
    <w:rsid w:val="00466C0E"/>
    <w:rsid w:val="004730E2"/>
    <w:rsid w:val="00490701"/>
    <w:rsid w:val="004918AC"/>
    <w:rsid w:val="00493EFA"/>
    <w:rsid w:val="004B5505"/>
    <w:rsid w:val="004C3659"/>
    <w:rsid w:val="004D267C"/>
    <w:rsid w:val="004E271A"/>
    <w:rsid w:val="00521BD8"/>
    <w:rsid w:val="0052459D"/>
    <w:rsid w:val="00532094"/>
    <w:rsid w:val="00536DCB"/>
    <w:rsid w:val="00541690"/>
    <w:rsid w:val="00542225"/>
    <w:rsid w:val="005521CC"/>
    <w:rsid w:val="00571EA3"/>
    <w:rsid w:val="00582072"/>
    <w:rsid w:val="0058687F"/>
    <w:rsid w:val="0059057A"/>
    <w:rsid w:val="005A772B"/>
    <w:rsid w:val="005A7A30"/>
    <w:rsid w:val="005A7E83"/>
    <w:rsid w:val="005E540B"/>
    <w:rsid w:val="005F6FC2"/>
    <w:rsid w:val="005F7D92"/>
    <w:rsid w:val="00603042"/>
    <w:rsid w:val="00660DE8"/>
    <w:rsid w:val="00663906"/>
    <w:rsid w:val="00666CBE"/>
    <w:rsid w:val="00677165"/>
    <w:rsid w:val="00686D77"/>
    <w:rsid w:val="006900DF"/>
    <w:rsid w:val="00692565"/>
    <w:rsid w:val="00693C9D"/>
    <w:rsid w:val="006A5C44"/>
    <w:rsid w:val="007338F4"/>
    <w:rsid w:val="0076327E"/>
    <w:rsid w:val="00770726"/>
    <w:rsid w:val="0078706C"/>
    <w:rsid w:val="007A246E"/>
    <w:rsid w:val="007A7748"/>
    <w:rsid w:val="007B2C83"/>
    <w:rsid w:val="007C0DF5"/>
    <w:rsid w:val="007C7EA0"/>
    <w:rsid w:val="007E15CA"/>
    <w:rsid w:val="00801384"/>
    <w:rsid w:val="00804893"/>
    <w:rsid w:val="0083752F"/>
    <w:rsid w:val="00840401"/>
    <w:rsid w:val="008506DC"/>
    <w:rsid w:val="00850BAA"/>
    <w:rsid w:val="0085497D"/>
    <w:rsid w:val="008D11AA"/>
    <w:rsid w:val="00911CAA"/>
    <w:rsid w:val="00935275"/>
    <w:rsid w:val="00937433"/>
    <w:rsid w:val="00941AFA"/>
    <w:rsid w:val="0099385A"/>
    <w:rsid w:val="009A3FA2"/>
    <w:rsid w:val="009D30F6"/>
    <w:rsid w:val="009D6109"/>
    <w:rsid w:val="00A160F6"/>
    <w:rsid w:val="00A44ADB"/>
    <w:rsid w:val="00A57098"/>
    <w:rsid w:val="00A57D25"/>
    <w:rsid w:val="00A75A09"/>
    <w:rsid w:val="00A9788C"/>
    <w:rsid w:val="00AA2E44"/>
    <w:rsid w:val="00AA7215"/>
    <w:rsid w:val="00AC113D"/>
    <w:rsid w:val="00AC392D"/>
    <w:rsid w:val="00AE30B4"/>
    <w:rsid w:val="00AE3231"/>
    <w:rsid w:val="00AE4F03"/>
    <w:rsid w:val="00AE68AE"/>
    <w:rsid w:val="00AF529D"/>
    <w:rsid w:val="00B01241"/>
    <w:rsid w:val="00B10FFB"/>
    <w:rsid w:val="00B22F34"/>
    <w:rsid w:val="00B344E7"/>
    <w:rsid w:val="00B455DE"/>
    <w:rsid w:val="00B551C9"/>
    <w:rsid w:val="00B84EDF"/>
    <w:rsid w:val="00BB69F0"/>
    <w:rsid w:val="00BC123D"/>
    <w:rsid w:val="00BE0561"/>
    <w:rsid w:val="00BF179E"/>
    <w:rsid w:val="00C1665F"/>
    <w:rsid w:val="00C3653D"/>
    <w:rsid w:val="00C5249B"/>
    <w:rsid w:val="00CE07A1"/>
    <w:rsid w:val="00D0552C"/>
    <w:rsid w:val="00D15F9F"/>
    <w:rsid w:val="00D40ECC"/>
    <w:rsid w:val="00D61828"/>
    <w:rsid w:val="00DD1400"/>
    <w:rsid w:val="00DE0228"/>
    <w:rsid w:val="00DE38A5"/>
    <w:rsid w:val="00DF2414"/>
    <w:rsid w:val="00DF2745"/>
    <w:rsid w:val="00E529C8"/>
    <w:rsid w:val="00E54737"/>
    <w:rsid w:val="00E64B01"/>
    <w:rsid w:val="00E66791"/>
    <w:rsid w:val="00E948C1"/>
    <w:rsid w:val="00E963D6"/>
    <w:rsid w:val="00E97586"/>
    <w:rsid w:val="00F25251"/>
    <w:rsid w:val="00F358B1"/>
    <w:rsid w:val="00F53CD2"/>
    <w:rsid w:val="00F54EA9"/>
    <w:rsid w:val="00F75866"/>
    <w:rsid w:val="00F76FA0"/>
    <w:rsid w:val="00FA0ABE"/>
    <w:rsid w:val="00FA0D6E"/>
    <w:rsid w:val="00FD74DA"/>
    <w:rsid w:val="00FE0AAC"/>
    <w:rsid w:val="00FF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DAA4FA52-C05F-4154-A99C-E289972C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85A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Frutigur 45 light" w:hAnsi="Frutigur 45 light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NPSDOI">
    <w:name w:val="NPS/DOI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A57D2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C392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030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BE0561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D11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ntorres\LOCALS~1\Temp\notes759EC7\PWRO%20Oakland%20%20ltrhd_jub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09273-5488-44A0-A2C2-8A249F10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PWRO Oakland  ltrhd_juba.dot</Template>
  <TotalTime>2</TotalTime>
  <Pages>1</Pages>
  <Words>146</Words>
  <Characters>1740</Characters>
  <Application>Microsoft Office Word</Application>
  <DocSecurity>0</DocSecurity>
  <Lines>56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Dennis Konetzka Design Goup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creator>NTorres</dc:creator>
  <cp:lastModifiedBy>bweldon</cp:lastModifiedBy>
  <cp:revision>3</cp:revision>
  <cp:lastPrinted>2016-02-08T16:04:00Z</cp:lastPrinted>
  <dcterms:created xsi:type="dcterms:W3CDTF">2017-05-01T23:07:00Z</dcterms:created>
  <dcterms:modified xsi:type="dcterms:W3CDTF">2017-05-01T23:09:00Z</dcterms:modified>
</cp:coreProperties>
</file>